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5E48E0" w14:textId="77777777" w:rsidR="00B22C98" w:rsidRDefault="0013767A" w:rsidP="0013767A">
      <w:pPr>
        <w:jc w:val="center"/>
        <w:rPr>
          <w:b/>
          <w:sz w:val="28"/>
          <w:szCs w:val="28"/>
        </w:rPr>
      </w:pPr>
      <w:r w:rsidRPr="0013767A">
        <w:rPr>
          <w:b/>
          <w:sz w:val="28"/>
          <w:szCs w:val="28"/>
        </w:rPr>
        <w:t>Ba</w:t>
      </w:r>
      <w:r w:rsidR="008F67BE">
        <w:rPr>
          <w:b/>
          <w:sz w:val="28"/>
          <w:szCs w:val="28"/>
        </w:rPr>
        <w:t xml:space="preserve">llymena Primary School </w:t>
      </w:r>
    </w:p>
    <w:p w14:paraId="12F5A384" w14:textId="6428D436" w:rsidR="00552620" w:rsidRPr="0013767A" w:rsidRDefault="00B22C98" w:rsidP="00B22C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P7 </w:t>
      </w:r>
      <w:r w:rsidR="008F67BE">
        <w:rPr>
          <w:b/>
          <w:sz w:val="28"/>
          <w:szCs w:val="28"/>
        </w:rPr>
        <w:t>Trip</w:t>
      </w:r>
      <w:r>
        <w:rPr>
          <w:b/>
          <w:sz w:val="28"/>
          <w:szCs w:val="28"/>
        </w:rPr>
        <w:t xml:space="preserve"> </w:t>
      </w:r>
      <w:r w:rsidR="006B28B1">
        <w:rPr>
          <w:b/>
          <w:sz w:val="28"/>
          <w:szCs w:val="28"/>
        </w:rPr>
        <w:t>2017-2018</w:t>
      </w:r>
      <w:bookmarkStart w:id="0" w:name="_GoBack"/>
      <w:bookmarkEnd w:id="0"/>
      <w:r w:rsidR="008F67BE">
        <w:rPr>
          <w:b/>
          <w:sz w:val="28"/>
          <w:szCs w:val="28"/>
        </w:rPr>
        <w:t xml:space="preserve"> </w:t>
      </w:r>
    </w:p>
    <w:p w14:paraId="748EB3DA" w14:textId="77777777" w:rsidR="0013767A" w:rsidRDefault="0013767A" w:rsidP="0013767A">
      <w:pPr>
        <w:jc w:val="center"/>
        <w:rPr>
          <w:sz w:val="28"/>
          <w:szCs w:val="28"/>
        </w:rPr>
      </w:pPr>
    </w:p>
    <w:p w14:paraId="2196952E" w14:textId="77777777" w:rsidR="0013767A" w:rsidRPr="0013767A" w:rsidRDefault="0013767A" w:rsidP="0013767A">
      <w:pPr>
        <w:jc w:val="center"/>
        <w:rPr>
          <w:b/>
          <w:sz w:val="28"/>
          <w:szCs w:val="28"/>
        </w:rPr>
      </w:pPr>
      <w:r w:rsidRPr="0013767A">
        <w:rPr>
          <w:b/>
          <w:sz w:val="28"/>
          <w:szCs w:val="28"/>
        </w:rPr>
        <w:t>Pupil Code of Conduct</w:t>
      </w:r>
    </w:p>
    <w:p w14:paraId="28E5B73E" w14:textId="77777777" w:rsidR="0013767A" w:rsidRDefault="0013767A" w:rsidP="0013767A">
      <w:pPr>
        <w:jc w:val="center"/>
        <w:rPr>
          <w:sz w:val="28"/>
          <w:szCs w:val="28"/>
        </w:rPr>
      </w:pPr>
    </w:p>
    <w:p w14:paraId="0FB37B7A" w14:textId="77777777" w:rsidR="0013767A" w:rsidRDefault="0013767A" w:rsidP="0013767A">
      <w:pPr>
        <w:rPr>
          <w:sz w:val="28"/>
          <w:szCs w:val="28"/>
        </w:rPr>
      </w:pPr>
      <w:r>
        <w:rPr>
          <w:sz w:val="28"/>
          <w:szCs w:val="28"/>
        </w:rPr>
        <w:t>In the interests of the safety and enjoyment of everyone involved in the trip, all pupils are expect</w:t>
      </w:r>
      <w:r w:rsidR="000E1304">
        <w:rPr>
          <w:sz w:val="28"/>
          <w:szCs w:val="28"/>
        </w:rPr>
        <w:t>e</w:t>
      </w:r>
      <w:r w:rsidR="003F489B">
        <w:rPr>
          <w:sz w:val="28"/>
          <w:szCs w:val="28"/>
        </w:rPr>
        <w:t xml:space="preserve">d to follow the Code of Conduct </w:t>
      </w:r>
      <w:r>
        <w:rPr>
          <w:sz w:val="28"/>
          <w:szCs w:val="28"/>
        </w:rPr>
        <w:t>guidelines.</w:t>
      </w:r>
    </w:p>
    <w:p w14:paraId="52C07898" w14:textId="77777777" w:rsidR="00ED2B31" w:rsidRDefault="00ED2B31" w:rsidP="0013767A">
      <w:pPr>
        <w:rPr>
          <w:sz w:val="28"/>
          <w:szCs w:val="28"/>
        </w:rPr>
      </w:pPr>
    </w:p>
    <w:p w14:paraId="7394A267" w14:textId="77777777" w:rsidR="0013767A" w:rsidRDefault="0013767A" w:rsidP="0013767A">
      <w:pPr>
        <w:rPr>
          <w:sz w:val="28"/>
          <w:szCs w:val="28"/>
        </w:rPr>
      </w:pPr>
    </w:p>
    <w:p w14:paraId="28273444" w14:textId="77777777" w:rsidR="0013767A" w:rsidRPr="000E1304" w:rsidRDefault="0013767A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Pupils will show respect and courtesy, in action and words, towards each other, teachers, instructors and any others involved in the trip.</w:t>
      </w:r>
    </w:p>
    <w:p w14:paraId="030CEF72" w14:textId="77777777" w:rsidR="0013767A" w:rsidRPr="000E1304" w:rsidRDefault="0013767A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Pupils will obey instruction and behave sensibly and safely at all times.</w:t>
      </w:r>
    </w:p>
    <w:p w14:paraId="224A9A9E" w14:textId="77777777" w:rsidR="0013767A" w:rsidRPr="000E1304" w:rsidRDefault="0013767A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Pupils must not leave their group at any time without permission.</w:t>
      </w:r>
    </w:p>
    <w:p w14:paraId="231A6DB4" w14:textId="77777777" w:rsidR="0013767A" w:rsidRPr="000E1304" w:rsidRDefault="0013767A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Pupils must willingly participate in daily chores.</w:t>
      </w:r>
    </w:p>
    <w:p w14:paraId="47EF55C0" w14:textId="77777777" w:rsidR="0013767A" w:rsidRPr="000E1304" w:rsidRDefault="0013767A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 xml:space="preserve">Pupils are not permitted in any other dormitory other than their own, during the </w:t>
      </w:r>
      <w:r w:rsidR="000E1304" w:rsidRPr="000E1304">
        <w:rPr>
          <w:sz w:val="28"/>
          <w:szCs w:val="28"/>
        </w:rPr>
        <w:t>stay.</w:t>
      </w:r>
    </w:p>
    <w:p w14:paraId="43B98BE7" w14:textId="77777777" w:rsidR="000E1304" w:rsidRPr="000E1304" w:rsidRDefault="000E1304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Mobile phones are not permitted.</w:t>
      </w:r>
    </w:p>
    <w:p w14:paraId="4038FF00" w14:textId="361B0AF9" w:rsidR="000E1304" w:rsidRPr="000E1304" w:rsidRDefault="00ED2B31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Any cameras </w:t>
      </w:r>
      <w:r w:rsidR="000E1304" w:rsidRPr="000E1304">
        <w:rPr>
          <w:sz w:val="28"/>
          <w:szCs w:val="28"/>
        </w:rPr>
        <w:t>and money are the sole responsibility of the pupil.</w:t>
      </w:r>
    </w:p>
    <w:p w14:paraId="659B73EC" w14:textId="77777777" w:rsidR="000E1304" w:rsidRDefault="000E1304" w:rsidP="000E130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E1304">
        <w:rPr>
          <w:sz w:val="28"/>
          <w:szCs w:val="28"/>
        </w:rPr>
        <w:t>As the trip is an extension of the school day, all other guideline</w:t>
      </w:r>
      <w:r w:rsidR="008F67BE">
        <w:rPr>
          <w:sz w:val="28"/>
          <w:szCs w:val="28"/>
        </w:rPr>
        <w:t>s</w:t>
      </w:r>
      <w:r w:rsidRPr="000E1304">
        <w:rPr>
          <w:sz w:val="28"/>
          <w:szCs w:val="28"/>
        </w:rPr>
        <w:t xml:space="preserve"> of the school Code of Conduct apply.</w:t>
      </w:r>
    </w:p>
    <w:p w14:paraId="4680B585" w14:textId="77777777" w:rsidR="00ED2B31" w:rsidRDefault="00ED2B31" w:rsidP="00ED2B31">
      <w:pPr>
        <w:pStyle w:val="ListParagraph"/>
        <w:rPr>
          <w:sz w:val="28"/>
          <w:szCs w:val="28"/>
        </w:rPr>
      </w:pPr>
    </w:p>
    <w:p w14:paraId="17BB052B" w14:textId="77777777" w:rsidR="000E1304" w:rsidRDefault="000E1304" w:rsidP="000E1304">
      <w:pPr>
        <w:rPr>
          <w:sz w:val="28"/>
          <w:szCs w:val="28"/>
        </w:rPr>
      </w:pPr>
    </w:p>
    <w:p w14:paraId="7CC213B1" w14:textId="77777777" w:rsidR="000E1304" w:rsidRDefault="000E1304" w:rsidP="000E1304">
      <w:pPr>
        <w:rPr>
          <w:b/>
          <w:sz w:val="28"/>
          <w:szCs w:val="28"/>
        </w:rPr>
      </w:pPr>
      <w:r>
        <w:rPr>
          <w:b/>
          <w:sz w:val="28"/>
          <w:szCs w:val="28"/>
        </w:rPr>
        <w:t>Any serious violation of these guideline</w:t>
      </w:r>
      <w:r w:rsidR="003F489B">
        <w:rPr>
          <w:b/>
          <w:sz w:val="28"/>
          <w:szCs w:val="28"/>
        </w:rPr>
        <w:t>s</w:t>
      </w:r>
      <w:r>
        <w:rPr>
          <w:b/>
          <w:sz w:val="28"/>
          <w:szCs w:val="28"/>
        </w:rPr>
        <w:t xml:space="preserve"> may result in parents being called to come and take their child home from the trip.</w:t>
      </w:r>
    </w:p>
    <w:p w14:paraId="3C7A5BAC" w14:textId="77777777" w:rsidR="000E1304" w:rsidRDefault="000E1304" w:rsidP="000E1304">
      <w:pPr>
        <w:rPr>
          <w:b/>
          <w:sz w:val="28"/>
          <w:szCs w:val="28"/>
        </w:rPr>
      </w:pPr>
    </w:p>
    <w:p w14:paraId="3D1B9E64" w14:textId="77777777" w:rsidR="000E1304" w:rsidRDefault="000E1304" w:rsidP="000E1304">
      <w:pPr>
        <w:rPr>
          <w:sz w:val="28"/>
          <w:szCs w:val="28"/>
        </w:rPr>
      </w:pPr>
      <w:r>
        <w:rPr>
          <w:sz w:val="28"/>
          <w:szCs w:val="28"/>
        </w:rPr>
        <w:t>I  _______________________ understand and will abide by all the above guidelines.</w:t>
      </w:r>
    </w:p>
    <w:p w14:paraId="6798320D" w14:textId="77777777" w:rsidR="000E1304" w:rsidRDefault="000E1304" w:rsidP="000E1304">
      <w:pPr>
        <w:rPr>
          <w:sz w:val="28"/>
          <w:szCs w:val="28"/>
        </w:rPr>
      </w:pPr>
    </w:p>
    <w:p w14:paraId="54C500C0" w14:textId="77777777" w:rsidR="000E1304" w:rsidRDefault="000E1304" w:rsidP="000E1304">
      <w:pPr>
        <w:rPr>
          <w:sz w:val="28"/>
          <w:szCs w:val="28"/>
        </w:rPr>
      </w:pPr>
      <w:r>
        <w:rPr>
          <w:sz w:val="28"/>
          <w:szCs w:val="28"/>
        </w:rPr>
        <w:t>_</w:t>
      </w:r>
      <w:r w:rsidR="008F67BE">
        <w:rPr>
          <w:sz w:val="28"/>
          <w:szCs w:val="28"/>
        </w:rPr>
        <w:t>_______________________ Pupil’s</w:t>
      </w:r>
      <w:r>
        <w:rPr>
          <w:sz w:val="28"/>
          <w:szCs w:val="28"/>
        </w:rPr>
        <w:t xml:space="preserve"> signature</w:t>
      </w:r>
    </w:p>
    <w:p w14:paraId="24BAB266" w14:textId="77777777" w:rsidR="000E1304" w:rsidRDefault="000E1304" w:rsidP="000E1304">
      <w:pPr>
        <w:rPr>
          <w:sz w:val="28"/>
          <w:szCs w:val="28"/>
        </w:rPr>
      </w:pPr>
    </w:p>
    <w:p w14:paraId="295AB511" w14:textId="77777777" w:rsidR="000E1304" w:rsidRDefault="000E1304" w:rsidP="000E1304">
      <w:pPr>
        <w:rPr>
          <w:sz w:val="28"/>
          <w:szCs w:val="28"/>
        </w:rPr>
      </w:pPr>
    </w:p>
    <w:p w14:paraId="17E127FE" w14:textId="77777777" w:rsidR="000E1304" w:rsidRDefault="000E1304" w:rsidP="000E1304">
      <w:pPr>
        <w:rPr>
          <w:sz w:val="28"/>
          <w:szCs w:val="28"/>
        </w:rPr>
      </w:pPr>
    </w:p>
    <w:p w14:paraId="3CDF51C9" w14:textId="77777777" w:rsidR="00ED2B31" w:rsidRDefault="00ED2B31" w:rsidP="000E1304">
      <w:pPr>
        <w:rPr>
          <w:sz w:val="28"/>
          <w:szCs w:val="28"/>
        </w:rPr>
      </w:pPr>
    </w:p>
    <w:p w14:paraId="33C7F472" w14:textId="77777777" w:rsidR="000E1304" w:rsidRDefault="000E1304" w:rsidP="000E1304">
      <w:pPr>
        <w:rPr>
          <w:sz w:val="28"/>
          <w:szCs w:val="28"/>
        </w:rPr>
      </w:pPr>
      <w:r>
        <w:rPr>
          <w:sz w:val="28"/>
          <w:szCs w:val="28"/>
        </w:rPr>
        <w:t>I/We understand that the failure of my child to comply with the above guidelines will result in consequences, either during or after the trip.</w:t>
      </w:r>
    </w:p>
    <w:p w14:paraId="18F98399" w14:textId="77777777" w:rsidR="000E1304" w:rsidRDefault="000E1304" w:rsidP="000E1304">
      <w:pPr>
        <w:rPr>
          <w:sz w:val="28"/>
          <w:szCs w:val="28"/>
        </w:rPr>
      </w:pPr>
    </w:p>
    <w:p w14:paraId="373A3151" w14:textId="77777777" w:rsidR="000E1304" w:rsidRDefault="000E1304" w:rsidP="000E1304">
      <w:pPr>
        <w:rPr>
          <w:sz w:val="28"/>
          <w:szCs w:val="28"/>
        </w:rPr>
      </w:pPr>
    </w:p>
    <w:p w14:paraId="4E82B4C3" w14:textId="77777777" w:rsidR="000E1304" w:rsidRDefault="000E1304" w:rsidP="000E1304">
      <w:pPr>
        <w:rPr>
          <w:sz w:val="28"/>
          <w:szCs w:val="28"/>
        </w:rPr>
      </w:pPr>
      <w:r>
        <w:rPr>
          <w:sz w:val="28"/>
          <w:szCs w:val="28"/>
        </w:rPr>
        <w:t>_________________________ Parent/Guardian signature</w:t>
      </w:r>
    </w:p>
    <w:p w14:paraId="075D697F" w14:textId="77777777" w:rsidR="000E1304" w:rsidRDefault="000E1304" w:rsidP="000E1304">
      <w:pPr>
        <w:jc w:val="right"/>
        <w:rPr>
          <w:sz w:val="28"/>
          <w:szCs w:val="28"/>
        </w:rPr>
      </w:pPr>
    </w:p>
    <w:p w14:paraId="25A4D9A5" w14:textId="77777777" w:rsidR="000E1304" w:rsidRDefault="000E1304" w:rsidP="000E1304">
      <w:pPr>
        <w:jc w:val="right"/>
        <w:rPr>
          <w:sz w:val="28"/>
          <w:szCs w:val="28"/>
        </w:rPr>
      </w:pPr>
    </w:p>
    <w:p w14:paraId="64009C8E" w14:textId="77777777" w:rsidR="000E1304" w:rsidRPr="000E1304" w:rsidRDefault="000E1304" w:rsidP="000E1304">
      <w:pPr>
        <w:rPr>
          <w:sz w:val="28"/>
          <w:szCs w:val="28"/>
        </w:rPr>
      </w:pPr>
    </w:p>
    <w:p w14:paraId="0682E40F" w14:textId="77777777" w:rsidR="0013767A" w:rsidRPr="0013767A" w:rsidRDefault="0013767A" w:rsidP="0013767A">
      <w:pPr>
        <w:rPr>
          <w:sz w:val="28"/>
          <w:szCs w:val="28"/>
        </w:rPr>
      </w:pPr>
    </w:p>
    <w:sectPr w:rsidR="0013767A" w:rsidRPr="0013767A" w:rsidSect="008F67BE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84FE0"/>
    <w:multiLevelType w:val="hybridMultilevel"/>
    <w:tmpl w:val="24DEB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7A"/>
    <w:rsid w:val="00043094"/>
    <w:rsid w:val="000E1304"/>
    <w:rsid w:val="0013767A"/>
    <w:rsid w:val="003F489B"/>
    <w:rsid w:val="00552620"/>
    <w:rsid w:val="006B28B1"/>
    <w:rsid w:val="008F67BE"/>
    <w:rsid w:val="00B22C98"/>
    <w:rsid w:val="00ED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953B71"/>
  <w15:docId w15:val="{11FB6D9C-AD31-48BA-8838-CF277BFA4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3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FD8E818C</Template>
  <TotalTime>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 TODD</dc:creator>
  <cp:lastModifiedBy>J MCWILLIAMS</cp:lastModifiedBy>
  <cp:revision>6</cp:revision>
  <dcterms:created xsi:type="dcterms:W3CDTF">2017-03-19T22:56:00Z</dcterms:created>
  <dcterms:modified xsi:type="dcterms:W3CDTF">2018-03-06T18:08:00Z</dcterms:modified>
</cp:coreProperties>
</file>